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BE0AA8" w:rsidRPr="00BE0AA8">
        <w:rPr>
          <w:b/>
          <w:szCs w:val="24"/>
          <w:lang w:val="ru-RU"/>
        </w:rPr>
        <w:t>13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BE0AA8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BE0AA8">
              <w:rPr>
                <w:color w:val="000000"/>
                <w:szCs w:val="24"/>
                <w:lang w:val="en-US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BE0AA8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3 2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BE0AA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BE0AA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8E6779" w:rsidRDefault="00F8704C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8E6779" w:rsidRDefault="00BE0AA8" w:rsidP="00BE0AA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8E6779" w:rsidRDefault="00BE0AA8" w:rsidP="00BE0AA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</w:t>
            </w:r>
          </w:p>
        </w:tc>
      </w:tr>
      <w:tr w:rsidR="00BE0AA8" w:rsidRPr="00874892" w:rsidTr="00FF7924">
        <w:trPr>
          <w:trHeight w:val="397"/>
        </w:trPr>
        <w:tc>
          <w:tcPr>
            <w:tcW w:w="3807" w:type="pct"/>
            <w:vAlign w:val="center"/>
          </w:tcPr>
          <w:p w:rsidR="00BE0AA8" w:rsidRPr="00874892" w:rsidRDefault="00BE0AA8" w:rsidP="00BE0AA8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BE0AA8" w:rsidRPr="008E6779" w:rsidRDefault="00BE0AA8" w:rsidP="00BE0AA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BE0AA8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3 2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BE0AA8" w:rsidRPr="00BE0AA8">
        <w:rPr>
          <w:b/>
          <w:szCs w:val="24"/>
          <w:lang w:val="ru-RU"/>
        </w:rPr>
        <w:t>13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89531-D06B-4AB3-99BE-27889F9A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61</TotalTime>
  <Pages>1</Pages>
  <Words>175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1546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70</cp:revision>
  <cp:lastPrinted>2026-06-03T10:22:00Z</cp:lastPrinted>
  <dcterms:created xsi:type="dcterms:W3CDTF">2026-04-09T09:04:00Z</dcterms:created>
  <dcterms:modified xsi:type="dcterms:W3CDTF">2026-10-13T08:46:00Z</dcterms:modified>
  <cp:category>Бланки</cp:category>
</cp:coreProperties>
</file>